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7777A" w14:textId="2946855C" w:rsidR="006302E7" w:rsidRPr="005C644F" w:rsidRDefault="006302E7" w:rsidP="004C31DE">
      <w:pPr>
        <w:spacing w:line="360" w:lineRule="auto"/>
        <w:jc w:val="both"/>
        <w:rPr>
          <w:rFonts w:ascii="Garamond" w:hAnsi="Garamond" w:cs="Arial"/>
          <w:sz w:val="12"/>
          <w:szCs w:val="12"/>
        </w:rPr>
      </w:pPr>
    </w:p>
    <w:p w14:paraId="103C2574" w14:textId="470606A5" w:rsidR="005C644F" w:rsidRPr="001509FB" w:rsidRDefault="005C644F" w:rsidP="005C644F">
      <w:pPr>
        <w:pStyle w:val="Nagwek"/>
        <w:tabs>
          <w:tab w:val="clear" w:pos="4536"/>
          <w:tab w:val="clear" w:pos="9072"/>
        </w:tabs>
        <w:spacing w:line="360" w:lineRule="auto"/>
        <w:ind w:left="7080"/>
        <w:rPr>
          <w:rFonts w:ascii="Garamond" w:hAnsi="Garamond"/>
          <w:sz w:val="22"/>
          <w:szCs w:val="22"/>
        </w:rPr>
      </w:pPr>
      <w:r w:rsidRPr="001509FB">
        <w:rPr>
          <w:rFonts w:ascii="Garamond" w:hAnsi="Garamond"/>
          <w:sz w:val="22"/>
          <w:szCs w:val="22"/>
        </w:rPr>
        <w:t xml:space="preserve">Oborniki, </w:t>
      </w:r>
      <w:r w:rsidR="00911959">
        <w:rPr>
          <w:rFonts w:ascii="Garamond" w:hAnsi="Garamond"/>
          <w:sz w:val="22"/>
          <w:szCs w:val="22"/>
        </w:rPr>
        <w:t>8</w:t>
      </w:r>
      <w:r>
        <w:rPr>
          <w:rFonts w:ascii="Garamond" w:hAnsi="Garamond"/>
          <w:sz w:val="22"/>
          <w:szCs w:val="22"/>
        </w:rPr>
        <w:t xml:space="preserve"> września 2026 r.</w:t>
      </w:r>
    </w:p>
    <w:p w14:paraId="4F16917A" w14:textId="77777777" w:rsidR="005C644F" w:rsidRPr="005C644F" w:rsidRDefault="005C644F" w:rsidP="005C644F">
      <w:pPr>
        <w:tabs>
          <w:tab w:val="center" w:pos="4536"/>
          <w:tab w:val="right" w:pos="9072"/>
        </w:tabs>
        <w:spacing w:line="360" w:lineRule="auto"/>
        <w:jc w:val="both"/>
        <w:rPr>
          <w:rFonts w:ascii="Garamond" w:hAnsi="Garamond"/>
          <w:b/>
          <w:i/>
          <w:sz w:val="14"/>
          <w:szCs w:val="14"/>
        </w:rPr>
      </w:pPr>
      <w:r>
        <w:rPr>
          <w:rFonts w:ascii="Garamond" w:hAnsi="Garamond"/>
          <w:b/>
          <w:i/>
        </w:rPr>
        <w:tab/>
      </w:r>
    </w:p>
    <w:p w14:paraId="6E759839" w14:textId="442E07A2" w:rsidR="005C644F" w:rsidRPr="0079152E" w:rsidRDefault="005C644F" w:rsidP="005C644F">
      <w:pPr>
        <w:tabs>
          <w:tab w:val="center" w:pos="4536"/>
          <w:tab w:val="right" w:pos="6521"/>
        </w:tabs>
        <w:spacing w:line="360" w:lineRule="auto"/>
        <w:jc w:val="both"/>
        <w:rPr>
          <w:rFonts w:ascii="Garamond" w:hAnsi="Garamond"/>
          <w:b/>
          <w:i/>
        </w:rPr>
      </w:pPr>
      <w:r>
        <w:rPr>
          <w:rFonts w:ascii="Garamond" w:hAnsi="Garamond"/>
          <w:b/>
          <w:i/>
        </w:rPr>
        <w:tab/>
      </w:r>
      <w:r>
        <w:rPr>
          <w:rFonts w:ascii="Garamond" w:hAnsi="Garamond"/>
          <w:b/>
          <w:i/>
        </w:rPr>
        <w:tab/>
      </w:r>
      <w:r w:rsidRPr="0079152E">
        <w:rPr>
          <w:rFonts w:ascii="Garamond" w:hAnsi="Garamond"/>
          <w:b/>
          <w:i/>
        </w:rPr>
        <w:t>Sz. P.</w:t>
      </w:r>
    </w:p>
    <w:p w14:paraId="305DAEAE" w14:textId="77777777" w:rsidR="005C644F" w:rsidRPr="0079152E" w:rsidRDefault="005C644F" w:rsidP="005C644F">
      <w:pPr>
        <w:pStyle w:val="Nagwek"/>
        <w:framePr w:hSpace="141" w:wrap="around" w:vAnchor="text" w:hAnchor="text" w:y="1"/>
        <w:tabs>
          <w:tab w:val="clear" w:pos="4536"/>
          <w:tab w:val="clear" w:pos="9072"/>
        </w:tabs>
        <w:spacing w:line="360" w:lineRule="auto"/>
        <w:ind w:left="4956"/>
        <w:suppressOverlap/>
        <w:jc w:val="both"/>
        <w:rPr>
          <w:rFonts w:ascii="Garamond" w:hAnsi="Garamond"/>
        </w:rPr>
      </w:pPr>
      <w:r w:rsidRPr="0079152E">
        <w:rPr>
          <w:rFonts w:ascii="Garamond" w:hAnsi="Garamond"/>
          <w:b/>
          <w:i/>
        </w:rPr>
        <w:t>……………………………….. ………………………………..</w:t>
      </w:r>
    </w:p>
    <w:p w14:paraId="4D7D1243" w14:textId="431AFFE9" w:rsidR="005C644F" w:rsidRPr="000D0AF1" w:rsidRDefault="005C644F" w:rsidP="005C644F">
      <w:pPr>
        <w:tabs>
          <w:tab w:val="left" w:pos="2340"/>
          <w:tab w:val="center" w:pos="4536"/>
          <w:tab w:val="left" w:pos="9414"/>
          <w:tab w:val="right" w:pos="9480"/>
        </w:tabs>
        <w:spacing w:line="360" w:lineRule="auto"/>
        <w:jc w:val="center"/>
        <w:rPr>
          <w:rFonts w:ascii="Garamond" w:hAnsi="Garamond"/>
          <w:iCs/>
          <w:sz w:val="8"/>
          <w:szCs w:val="8"/>
        </w:rPr>
      </w:pPr>
    </w:p>
    <w:p w14:paraId="742F8714" w14:textId="77777777" w:rsidR="005C644F" w:rsidRPr="00B94536" w:rsidRDefault="005C644F" w:rsidP="005C644F">
      <w:pPr>
        <w:tabs>
          <w:tab w:val="left" w:pos="2340"/>
          <w:tab w:val="center" w:pos="4536"/>
          <w:tab w:val="left" w:pos="9414"/>
          <w:tab w:val="right" w:pos="9480"/>
        </w:tabs>
        <w:spacing w:line="360" w:lineRule="auto"/>
        <w:jc w:val="center"/>
        <w:rPr>
          <w:rFonts w:ascii="Garamond" w:hAnsi="Garamond"/>
          <w:iCs/>
          <w:sz w:val="6"/>
          <w:szCs w:val="6"/>
        </w:rPr>
      </w:pPr>
    </w:p>
    <w:p w14:paraId="15031950" w14:textId="7EAAB311" w:rsidR="005C644F" w:rsidRPr="000E71AB" w:rsidRDefault="005C644F" w:rsidP="005C644F">
      <w:pPr>
        <w:tabs>
          <w:tab w:val="left" w:pos="2340"/>
          <w:tab w:val="center" w:pos="4536"/>
          <w:tab w:val="left" w:pos="9414"/>
          <w:tab w:val="right" w:pos="9480"/>
        </w:tabs>
        <w:spacing w:line="360" w:lineRule="auto"/>
        <w:jc w:val="center"/>
        <w:rPr>
          <w:rFonts w:ascii="Garamond" w:hAnsi="Garamond"/>
          <w:iCs/>
          <w:sz w:val="22"/>
          <w:szCs w:val="22"/>
        </w:rPr>
      </w:pPr>
      <w:r w:rsidRPr="000E71AB">
        <w:rPr>
          <w:rFonts w:ascii="Garamond" w:hAnsi="Garamond"/>
          <w:iCs/>
          <w:sz w:val="22"/>
          <w:szCs w:val="22"/>
        </w:rPr>
        <w:t xml:space="preserve">Serdecznie zapraszam na </w:t>
      </w:r>
      <w:r w:rsidR="00B94536">
        <w:rPr>
          <w:rFonts w:ascii="Garamond" w:hAnsi="Garamond"/>
          <w:iCs/>
          <w:color w:val="000000" w:themeColor="text1"/>
          <w:sz w:val="22"/>
          <w:szCs w:val="22"/>
        </w:rPr>
        <w:t>XV</w:t>
      </w:r>
      <w:r w:rsidRPr="000D0AF1">
        <w:rPr>
          <w:rFonts w:ascii="Garamond" w:hAnsi="Garamond"/>
          <w:iCs/>
          <w:color w:val="000000" w:themeColor="text1"/>
          <w:sz w:val="22"/>
          <w:szCs w:val="22"/>
        </w:rPr>
        <w:t xml:space="preserve"> </w:t>
      </w:r>
      <w:r w:rsidRPr="000E71AB">
        <w:rPr>
          <w:rFonts w:ascii="Garamond" w:hAnsi="Garamond"/>
          <w:iCs/>
          <w:sz w:val="22"/>
          <w:szCs w:val="22"/>
        </w:rPr>
        <w:t>Sesję Obornickiej Rady Seniorów</w:t>
      </w:r>
    </w:p>
    <w:p w14:paraId="32EECC35" w14:textId="77777777" w:rsidR="005C644F" w:rsidRPr="000E71AB" w:rsidRDefault="005C644F" w:rsidP="005C644F">
      <w:pPr>
        <w:tabs>
          <w:tab w:val="left" w:pos="1418"/>
          <w:tab w:val="left" w:pos="2340"/>
          <w:tab w:val="center" w:pos="4536"/>
          <w:tab w:val="left" w:pos="9414"/>
          <w:tab w:val="right" w:pos="9480"/>
        </w:tabs>
        <w:spacing w:line="360" w:lineRule="auto"/>
        <w:jc w:val="center"/>
        <w:rPr>
          <w:rFonts w:ascii="Garamond" w:hAnsi="Garamond"/>
          <w:iCs/>
          <w:sz w:val="22"/>
          <w:szCs w:val="22"/>
        </w:rPr>
      </w:pPr>
      <w:r w:rsidRPr="000E71AB">
        <w:rPr>
          <w:rFonts w:ascii="Garamond" w:hAnsi="Garamond"/>
          <w:iCs/>
          <w:sz w:val="22"/>
          <w:szCs w:val="22"/>
        </w:rPr>
        <w:t>III kadencji 2023-2028, która odbędzie się</w:t>
      </w:r>
    </w:p>
    <w:p w14:paraId="0E1CE54C" w14:textId="6562EDCE" w:rsidR="005C644F" w:rsidRPr="000E71AB" w:rsidRDefault="005C644F" w:rsidP="005C644F">
      <w:pPr>
        <w:tabs>
          <w:tab w:val="left" w:pos="2340"/>
          <w:tab w:val="center" w:pos="4536"/>
          <w:tab w:val="left" w:pos="9414"/>
          <w:tab w:val="right" w:pos="9480"/>
        </w:tabs>
        <w:spacing w:line="360" w:lineRule="auto"/>
        <w:jc w:val="center"/>
        <w:rPr>
          <w:rFonts w:ascii="Garamond" w:hAnsi="Garamond"/>
          <w:b/>
          <w:iCs/>
          <w:sz w:val="22"/>
          <w:szCs w:val="22"/>
        </w:rPr>
      </w:pPr>
      <w:r w:rsidRPr="000E71AB">
        <w:rPr>
          <w:rFonts w:ascii="Garamond" w:hAnsi="Garamond"/>
          <w:b/>
          <w:iCs/>
          <w:sz w:val="22"/>
          <w:szCs w:val="22"/>
        </w:rPr>
        <w:t xml:space="preserve">23 września 2026 r. (środa) o godz. </w:t>
      </w:r>
      <w:r>
        <w:rPr>
          <w:rFonts w:ascii="Garamond" w:hAnsi="Garamond"/>
          <w:b/>
          <w:iCs/>
          <w:sz w:val="22"/>
          <w:szCs w:val="22"/>
        </w:rPr>
        <w:t>12.00</w:t>
      </w:r>
    </w:p>
    <w:p w14:paraId="05955880" w14:textId="71AC4E26" w:rsidR="005C644F" w:rsidRPr="000E71AB" w:rsidRDefault="005C644F" w:rsidP="005C644F">
      <w:pPr>
        <w:tabs>
          <w:tab w:val="left" w:pos="2340"/>
          <w:tab w:val="center" w:pos="4536"/>
          <w:tab w:val="left" w:pos="9414"/>
          <w:tab w:val="right" w:pos="9480"/>
        </w:tabs>
        <w:spacing w:line="360" w:lineRule="auto"/>
        <w:jc w:val="center"/>
        <w:rPr>
          <w:rFonts w:ascii="Garamond" w:hAnsi="Garamond"/>
          <w:b/>
          <w:iCs/>
          <w:sz w:val="22"/>
          <w:szCs w:val="22"/>
        </w:rPr>
      </w:pPr>
      <w:r w:rsidRPr="000E71AB">
        <w:rPr>
          <w:rFonts w:ascii="Garamond" w:hAnsi="Garamond"/>
          <w:b/>
          <w:iCs/>
          <w:sz w:val="22"/>
          <w:szCs w:val="22"/>
        </w:rPr>
        <w:t>w sali sesyjnej Urzędu Miejskiego w Obornikach</w:t>
      </w:r>
      <w:r>
        <w:rPr>
          <w:rFonts w:ascii="Garamond" w:hAnsi="Garamond"/>
          <w:b/>
          <w:iCs/>
          <w:sz w:val="22"/>
          <w:szCs w:val="22"/>
        </w:rPr>
        <w:t>.</w:t>
      </w:r>
    </w:p>
    <w:p w14:paraId="4D70C957" w14:textId="03468FDF" w:rsidR="005C644F" w:rsidRPr="00126DE2" w:rsidRDefault="005C644F" w:rsidP="005C644F">
      <w:pPr>
        <w:pStyle w:val="pdq2pgselectionanchorcontainer"/>
        <w:rPr>
          <w:rFonts w:ascii="Garamond" w:hAnsi="Garamond"/>
        </w:rPr>
      </w:pPr>
      <w:r w:rsidRPr="00126DE2">
        <w:rPr>
          <w:rFonts w:ascii="Garamond" w:hAnsi="Garamond"/>
          <w:sz w:val="22"/>
          <w:szCs w:val="22"/>
        </w:rPr>
        <w:t>Porządek obrad:</w:t>
      </w:r>
      <w:r w:rsidRPr="00126DE2">
        <w:rPr>
          <w:rFonts w:ascii="Garamond" w:hAnsi="Garamond"/>
        </w:rPr>
        <w:t xml:space="preserve"> </w:t>
      </w:r>
    </w:p>
    <w:p w14:paraId="7AE8FA33" w14:textId="77777777" w:rsidR="005C644F" w:rsidRDefault="005C644F" w:rsidP="005C644F">
      <w:pPr>
        <w:numPr>
          <w:ilvl w:val="0"/>
          <w:numId w:val="35"/>
        </w:numPr>
        <w:rPr>
          <w:rFonts w:ascii="Garamond" w:hAnsi="Garamond"/>
        </w:rPr>
      </w:pPr>
      <w:r>
        <w:rPr>
          <w:rFonts w:ascii="Garamond" w:hAnsi="Garamond"/>
        </w:rPr>
        <w:t>Otwarcie sesji i powitanie gości.</w:t>
      </w:r>
    </w:p>
    <w:p w14:paraId="56D3706F" w14:textId="31D7BD47" w:rsidR="005C644F" w:rsidRPr="00126DE2" w:rsidRDefault="005C644F" w:rsidP="000D0AF1">
      <w:pPr>
        <w:numPr>
          <w:ilvl w:val="0"/>
          <w:numId w:val="35"/>
        </w:num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Stwierdzenie </w:t>
      </w:r>
      <w:r w:rsidR="0044741B">
        <w:rPr>
          <w:rFonts w:ascii="Garamond" w:hAnsi="Garamond"/>
        </w:rPr>
        <w:t>q</w:t>
      </w:r>
      <w:r>
        <w:rPr>
          <w:rFonts w:ascii="Garamond" w:hAnsi="Garamond"/>
        </w:rPr>
        <w:t>uorum.</w:t>
      </w:r>
    </w:p>
    <w:p w14:paraId="088D408C" w14:textId="77777777" w:rsidR="005C644F" w:rsidRPr="00126DE2" w:rsidRDefault="005C644F" w:rsidP="000D0AF1">
      <w:pPr>
        <w:numPr>
          <w:ilvl w:val="0"/>
          <w:numId w:val="35"/>
        </w:numPr>
        <w:jc w:val="both"/>
        <w:rPr>
          <w:rFonts w:ascii="Garamond" w:hAnsi="Garamond"/>
        </w:rPr>
      </w:pPr>
      <w:r w:rsidRPr="00126DE2">
        <w:rPr>
          <w:rFonts w:ascii="Garamond" w:hAnsi="Garamond"/>
        </w:rPr>
        <w:t xml:space="preserve">Przedstawienie i przyjęcie porządku obrad. </w:t>
      </w:r>
    </w:p>
    <w:p w14:paraId="2DF1F5C1" w14:textId="4421C09F" w:rsidR="005C644F" w:rsidRPr="00126DE2" w:rsidRDefault="005C644F" w:rsidP="000D0AF1">
      <w:pPr>
        <w:numPr>
          <w:ilvl w:val="0"/>
          <w:numId w:val="35"/>
        </w:numPr>
        <w:jc w:val="both"/>
        <w:rPr>
          <w:rFonts w:ascii="Garamond" w:hAnsi="Garamond"/>
        </w:rPr>
      </w:pPr>
      <w:r w:rsidRPr="00126DE2">
        <w:rPr>
          <w:rFonts w:ascii="Garamond" w:hAnsi="Garamond"/>
        </w:rPr>
        <w:t xml:space="preserve">Samodzielny Publiczny Zakład Opieki Zdrowotnej w Obornikach: </w:t>
      </w:r>
    </w:p>
    <w:p w14:paraId="366DBE1D" w14:textId="655DDEBB" w:rsidR="005C644F" w:rsidRPr="00126DE2" w:rsidRDefault="005C644F" w:rsidP="000D0AF1">
      <w:pPr>
        <w:numPr>
          <w:ilvl w:val="1"/>
          <w:numId w:val="36"/>
        </w:numPr>
        <w:ind w:left="1051" w:hanging="283"/>
        <w:jc w:val="both"/>
        <w:rPr>
          <w:rFonts w:ascii="Garamond" w:hAnsi="Garamond"/>
        </w:rPr>
      </w:pPr>
      <w:r w:rsidRPr="00126DE2">
        <w:rPr>
          <w:rFonts w:ascii="Garamond" w:hAnsi="Garamond"/>
        </w:rPr>
        <w:t xml:space="preserve">informacja Dyrektor Szpitala Małgorzaty </w:t>
      </w:r>
      <w:proofErr w:type="spellStart"/>
      <w:r w:rsidRPr="00126DE2">
        <w:rPr>
          <w:rFonts w:ascii="Garamond" w:hAnsi="Garamond"/>
        </w:rPr>
        <w:t>Ludzkowskiej</w:t>
      </w:r>
      <w:proofErr w:type="spellEnd"/>
      <w:r w:rsidRPr="00126DE2">
        <w:rPr>
          <w:rFonts w:ascii="Garamond" w:hAnsi="Garamond"/>
        </w:rPr>
        <w:t xml:space="preserve">, </w:t>
      </w:r>
    </w:p>
    <w:p w14:paraId="2B231F93" w14:textId="77777777" w:rsidR="005C644F" w:rsidRPr="00126DE2" w:rsidRDefault="005C644F" w:rsidP="000D0AF1">
      <w:pPr>
        <w:numPr>
          <w:ilvl w:val="1"/>
          <w:numId w:val="36"/>
        </w:numPr>
        <w:ind w:left="1051" w:hanging="283"/>
        <w:jc w:val="both"/>
        <w:rPr>
          <w:rFonts w:ascii="Garamond" w:hAnsi="Garamond"/>
          <w:b/>
        </w:rPr>
      </w:pPr>
      <w:r w:rsidRPr="00126DE2">
        <w:rPr>
          <w:rStyle w:val="Pogrubienie"/>
          <w:rFonts w:ascii="Garamond" w:hAnsi="Garamond"/>
          <w:b w:val="0"/>
        </w:rPr>
        <w:t>dyskusja i pytania członków Rady Seniorów</w:t>
      </w:r>
      <w:r w:rsidRPr="00126DE2">
        <w:rPr>
          <w:rFonts w:ascii="Garamond" w:hAnsi="Garamond"/>
          <w:b/>
        </w:rPr>
        <w:t xml:space="preserve">. </w:t>
      </w:r>
    </w:p>
    <w:p w14:paraId="7D7F175A" w14:textId="77777777" w:rsidR="005C644F" w:rsidRPr="00126DE2" w:rsidRDefault="005C644F" w:rsidP="000D0AF1">
      <w:pPr>
        <w:numPr>
          <w:ilvl w:val="0"/>
          <w:numId w:val="35"/>
        </w:numPr>
        <w:jc w:val="both"/>
        <w:rPr>
          <w:rFonts w:ascii="Garamond" w:hAnsi="Garamond"/>
        </w:rPr>
      </w:pPr>
      <w:r w:rsidRPr="00126DE2">
        <w:rPr>
          <w:rFonts w:ascii="Garamond" w:hAnsi="Garamond"/>
        </w:rPr>
        <w:t xml:space="preserve">Poprawa bazy lokalowej Klubu Senior+ przy ul. Kościelnej 2 w Obornikach: </w:t>
      </w:r>
    </w:p>
    <w:p w14:paraId="0FAFC671" w14:textId="1D149477" w:rsidR="005C644F" w:rsidRPr="002E79AB" w:rsidRDefault="005C644F" w:rsidP="000D0AF1">
      <w:pPr>
        <w:pStyle w:val="Akapitzlist"/>
        <w:numPr>
          <w:ilvl w:val="1"/>
          <w:numId w:val="37"/>
        </w:numPr>
        <w:ind w:left="1051" w:hanging="283"/>
        <w:jc w:val="both"/>
        <w:rPr>
          <w:rFonts w:ascii="Garamond" w:hAnsi="Garamond"/>
        </w:rPr>
      </w:pPr>
      <w:r w:rsidRPr="002E79AB">
        <w:rPr>
          <w:rFonts w:ascii="Garamond" w:hAnsi="Garamond"/>
        </w:rPr>
        <w:t xml:space="preserve">propozycja przeniesienia Klubu Senior+ do budynku po przedszkolu przy ul. Kopernika – informacja Burmistrza Tomasza Szramy, </w:t>
      </w:r>
    </w:p>
    <w:p w14:paraId="655CA282" w14:textId="183E62F6" w:rsidR="005C644F" w:rsidRPr="002E79AB" w:rsidRDefault="005C644F" w:rsidP="000D0AF1">
      <w:pPr>
        <w:pStyle w:val="Akapitzlist"/>
        <w:numPr>
          <w:ilvl w:val="1"/>
          <w:numId w:val="37"/>
        </w:numPr>
        <w:ind w:left="1051" w:hanging="283"/>
        <w:jc w:val="both"/>
        <w:rPr>
          <w:rFonts w:ascii="Garamond" w:hAnsi="Garamond"/>
        </w:rPr>
      </w:pPr>
      <w:r w:rsidRPr="002E79AB">
        <w:rPr>
          <w:rFonts w:ascii="Garamond" w:hAnsi="Garamond"/>
        </w:rPr>
        <w:t xml:space="preserve">informacje dodatkowe Dyrektor OPS w Obornikach Hanny </w:t>
      </w:r>
      <w:proofErr w:type="spellStart"/>
      <w:r w:rsidRPr="002E79AB">
        <w:rPr>
          <w:rFonts w:ascii="Garamond" w:hAnsi="Garamond"/>
        </w:rPr>
        <w:t>Kniat</w:t>
      </w:r>
      <w:proofErr w:type="spellEnd"/>
      <w:r w:rsidRPr="002E79AB">
        <w:rPr>
          <w:rFonts w:ascii="Garamond" w:hAnsi="Garamond"/>
        </w:rPr>
        <w:t xml:space="preserve">-Szymańskiej, </w:t>
      </w:r>
    </w:p>
    <w:p w14:paraId="2DD33DAE" w14:textId="77777777" w:rsidR="005C644F" w:rsidRPr="002E79AB" w:rsidRDefault="005C644F" w:rsidP="000D0AF1">
      <w:pPr>
        <w:pStyle w:val="Akapitzlist"/>
        <w:numPr>
          <w:ilvl w:val="1"/>
          <w:numId w:val="37"/>
        </w:numPr>
        <w:ind w:left="1051" w:hanging="283"/>
        <w:jc w:val="both"/>
        <w:rPr>
          <w:rFonts w:ascii="Garamond" w:hAnsi="Garamond"/>
          <w:b/>
        </w:rPr>
      </w:pPr>
      <w:r w:rsidRPr="002E79AB">
        <w:rPr>
          <w:rStyle w:val="Pogrubienie"/>
          <w:rFonts w:ascii="Garamond" w:hAnsi="Garamond"/>
          <w:b w:val="0"/>
        </w:rPr>
        <w:t>dyskusja i stanowisko Rady Seniorów</w:t>
      </w:r>
      <w:r w:rsidRPr="002E79AB">
        <w:rPr>
          <w:rFonts w:ascii="Garamond" w:hAnsi="Garamond"/>
          <w:b/>
        </w:rPr>
        <w:t xml:space="preserve">. </w:t>
      </w:r>
    </w:p>
    <w:p w14:paraId="1BF1F7A2" w14:textId="77777777" w:rsidR="005C644F" w:rsidRPr="00126DE2" w:rsidRDefault="005C644F" w:rsidP="000D0AF1">
      <w:pPr>
        <w:numPr>
          <w:ilvl w:val="0"/>
          <w:numId w:val="35"/>
        </w:numPr>
        <w:jc w:val="both"/>
        <w:rPr>
          <w:rFonts w:ascii="Garamond" w:hAnsi="Garamond"/>
        </w:rPr>
      </w:pPr>
      <w:r w:rsidRPr="00126DE2">
        <w:rPr>
          <w:rFonts w:ascii="Garamond" w:hAnsi="Garamond"/>
        </w:rPr>
        <w:t xml:space="preserve">Centrum Zdrowia BEST – Galeria Młyńska w Obornikach: </w:t>
      </w:r>
    </w:p>
    <w:p w14:paraId="2CB5B6E7" w14:textId="437DA486" w:rsidR="005C644F" w:rsidRPr="0044741B" w:rsidRDefault="005C644F" w:rsidP="000D0AF1">
      <w:pPr>
        <w:pStyle w:val="Akapitzlist"/>
        <w:numPr>
          <w:ilvl w:val="1"/>
          <w:numId w:val="37"/>
        </w:numPr>
        <w:ind w:left="1051" w:hanging="283"/>
        <w:jc w:val="both"/>
        <w:rPr>
          <w:rFonts w:ascii="Garamond" w:hAnsi="Garamond"/>
        </w:rPr>
      </w:pPr>
      <w:r w:rsidRPr="0044741B">
        <w:rPr>
          <w:rFonts w:ascii="Garamond" w:hAnsi="Garamond"/>
        </w:rPr>
        <w:t>informacja o rodzajach rehabilitacji realizowanej w ramach NFZ –</w:t>
      </w:r>
      <w:r w:rsidR="0044741B">
        <w:rPr>
          <w:rFonts w:ascii="Garamond" w:hAnsi="Garamond"/>
        </w:rPr>
        <w:t xml:space="preserve">BESTTHERAPY </w:t>
      </w:r>
      <w:r w:rsidRPr="0044741B">
        <w:rPr>
          <w:rFonts w:ascii="Garamond" w:hAnsi="Garamond"/>
        </w:rPr>
        <w:t xml:space="preserve">Damian Kołodziej, </w:t>
      </w:r>
    </w:p>
    <w:p w14:paraId="52368679" w14:textId="1D7EE19E" w:rsidR="005C644F" w:rsidRPr="0044741B" w:rsidRDefault="005C644F" w:rsidP="000D0AF1">
      <w:pPr>
        <w:pStyle w:val="Akapitzlist"/>
        <w:numPr>
          <w:ilvl w:val="1"/>
          <w:numId w:val="37"/>
        </w:numPr>
        <w:ind w:left="1051" w:hanging="283"/>
        <w:jc w:val="both"/>
        <w:rPr>
          <w:rFonts w:ascii="Garamond" w:hAnsi="Garamond"/>
        </w:rPr>
      </w:pPr>
      <w:r w:rsidRPr="0044741B">
        <w:rPr>
          <w:rFonts w:ascii="Garamond" w:hAnsi="Garamond"/>
        </w:rPr>
        <w:t xml:space="preserve">rehabilitacja ambulatoryjna – skierowania i realizacja, </w:t>
      </w:r>
    </w:p>
    <w:p w14:paraId="10D19F89" w14:textId="70B9242F" w:rsidR="005C644F" w:rsidRPr="0044741B" w:rsidRDefault="005C644F" w:rsidP="000D0AF1">
      <w:pPr>
        <w:pStyle w:val="Akapitzlist"/>
        <w:numPr>
          <w:ilvl w:val="1"/>
          <w:numId w:val="37"/>
        </w:numPr>
        <w:ind w:left="1051" w:hanging="283"/>
        <w:jc w:val="both"/>
        <w:rPr>
          <w:rFonts w:ascii="Garamond" w:hAnsi="Garamond"/>
        </w:rPr>
      </w:pPr>
      <w:r w:rsidRPr="0044741B">
        <w:rPr>
          <w:rFonts w:ascii="Garamond" w:hAnsi="Garamond"/>
        </w:rPr>
        <w:t xml:space="preserve">rehabilitacja domowa – skierowania i realizacja, </w:t>
      </w:r>
    </w:p>
    <w:p w14:paraId="54E1FA7F" w14:textId="6F585C43" w:rsidR="005C644F" w:rsidRPr="0044741B" w:rsidRDefault="005C644F" w:rsidP="000D0AF1">
      <w:pPr>
        <w:pStyle w:val="Akapitzlist"/>
        <w:numPr>
          <w:ilvl w:val="1"/>
          <w:numId w:val="37"/>
        </w:numPr>
        <w:ind w:left="1051" w:hanging="283"/>
        <w:jc w:val="both"/>
        <w:rPr>
          <w:rFonts w:ascii="Garamond" w:hAnsi="Garamond"/>
          <w:b/>
        </w:rPr>
      </w:pPr>
      <w:r w:rsidRPr="0044741B">
        <w:rPr>
          <w:rStyle w:val="Pogrubienie"/>
          <w:rFonts w:ascii="Garamond" w:hAnsi="Garamond"/>
          <w:b w:val="0"/>
        </w:rPr>
        <w:t>pytania i dyskusja</w:t>
      </w:r>
      <w:r w:rsidRPr="0044741B">
        <w:rPr>
          <w:rFonts w:ascii="Garamond" w:hAnsi="Garamond"/>
          <w:b/>
        </w:rPr>
        <w:t xml:space="preserve">. </w:t>
      </w:r>
    </w:p>
    <w:p w14:paraId="7C53CF06" w14:textId="09C7339F" w:rsidR="005C644F" w:rsidRPr="00126DE2" w:rsidRDefault="005C644F" w:rsidP="000D0AF1">
      <w:pPr>
        <w:numPr>
          <w:ilvl w:val="0"/>
          <w:numId w:val="35"/>
        </w:numPr>
        <w:jc w:val="both"/>
        <w:rPr>
          <w:rFonts w:ascii="Garamond" w:hAnsi="Garamond"/>
        </w:rPr>
      </w:pPr>
      <w:r w:rsidRPr="00126DE2">
        <w:rPr>
          <w:rFonts w:ascii="Garamond" w:hAnsi="Garamond"/>
        </w:rPr>
        <w:t xml:space="preserve">Bieżące propozycje i wnioski seniorów przekazane za pośrednictwem skrzynek propozycji </w:t>
      </w:r>
      <w:r>
        <w:rPr>
          <w:rFonts w:ascii="Garamond" w:hAnsi="Garamond"/>
        </w:rPr>
        <w:t xml:space="preserve"> </w:t>
      </w:r>
      <w:r w:rsidRPr="00126DE2">
        <w:rPr>
          <w:rFonts w:ascii="Garamond" w:hAnsi="Garamond"/>
        </w:rPr>
        <w:t>i</w:t>
      </w:r>
      <w:r w:rsidR="000D0AF1">
        <w:rPr>
          <w:rFonts w:ascii="Garamond" w:hAnsi="Garamond"/>
        </w:rPr>
        <w:t> </w:t>
      </w:r>
      <w:r w:rsidRPr="00126DE2">
        <w:rPr>
          <w:rFonts w:ascii="Garamond" w:hAnsi="Garamond"/>
        </w:rPr>
        <w:t xml:space="preserve">wniosków. </w:t>
      </w:r>
    </w:p>
    <w:p w14:paraId="363A00CE" w14:textId="54D45B9B" w:rsidR="005C644F" w:rsidRPr="00126DE2" w:rsidRDefault="005C644F" w:rsidP="000D0AF1">
      <w:pPr>
        <w:numPr>
          <w:ilvl w:val="0"/>
          <w:numId w:val="35"/>
        </w:numPr>
        <w:jc w:val="both"/>
        <w:rPr>
          <w:rFonts w:ascii="Garamond" w:hAnsi="Garamond"/>
        </w:rPr>
      </w:pPr>
      <w:r w:rsidRPr="00126DE2">
        <w:rPr>
          <w:rFonts w:ascii="Garamond" w:hAnsi="Garamond"/>
        </w:rPr>
        <w:t xml:space="preserve">Pytania członków Obornickiej Rady Seniorów do Burmistrza Obornik Tomasza Szramy. </w:t>
      </w:r>
    </w:p>
    <w:p w14:paraId="6A3DC0C4" w14:textId="64E1DA70" w:rsidR="005C644F" w:rsidRPr="00126DE2" w:rsidRDefault="005C644F" w:rsidP="000D0AF1">
      <w:pPr>
        <w:numPr>
          <w:ilvl w:val="0"/>
          <w:numId w:val="35"/>
        </w:numPr>
        <w:jc w:val="both"/>
        <w:rPr>
          <w:rFonts w:ascii="Garamond" w:hAnsi="Garamond"/>
        </w:rPr>
      </w:pPr>
      <w:r w:rsidRPr="00126DE2">
        <w:rPr>
          <w:rFonts w:ascii="Garamond" w:hAnsi="Garamond"/>
        </w:rPr>
        <w:t xml:space="preserve">Informacje i komunikaty Przewodniczącego Obornickiej Rady Seniorów. </w:t>
      </w:r>
    </w:p>
    <w:p w14:paraId="5E19088D" w14:textId="3E99C619" w:rsidR="005C644F" w:rsidRPr="00126DE2" w:rsidRDefault="005C644F" w:rsidP="000D0AF1">
      <w:pPr>
        <w:numPr>
          <w:ilvl w:val="0"/>
          <w:numId w:val="35"/>
        </w:numPr>
        <w:jc w:val="both"/>
        <w:rPr>
          <w:rFonts w:ascii="Garamond" w:hAnsi="Garamond"/>
          <w:b/>
        </w:rPr>
      </w:pPr>
      <w:r w:rsidRPr="00126DE2">
        <w:rPr>
          <w:rStyle w:val="Pogrubienie"/>
          <w:rFonts w:ascii="Garamond" w:hAnsi="Garamond"/>
          <w:b w:val="0"/>
        </w:rPr>
        <w:t>Wolne głosy i wnioski.</w:t>
      </w:r>
      <w:r w:rsidRPr="00126DE2">
        <w:rPr>
          <w:rFonts w:ascii="Garamond" w:hAnsi="Garamond"/>
          <w:b/>
        </w:rPr>
        <w:t xml:space="preserve"> </w:t>
      </w:r>
    </w:p>
    <w:p w14:paraId="0169F1E7" w14:textId="2FFCF0CC" w:rsidR="005C644F" w:rsidRPr="00126DE2" w:rsidRDefault="005C644F" w:rsidP="000D0AF1">
      <w:pPr>
        <w:numPr>
          <w:ilvl w:val="0"/>
          <w:numId w:val="35"/>
        </w:numPr>
        <w:jc w:val="both"/>
        <w:rPr>
          <w:rFonts w:ascii="Garamond" w:hAnsi="Garamond"/>
          <w:b/>
        </w:rPr>
      </w:pPr>
      <w:r w:rsidRPr="00126DE2">
        <w:rPr>
          <w:rStyle w:val="Pogrubienie"/>
          <w:rFonts w:ascii="Garamond" w:hAnsi="Garamond"/>
          <w:b w:val="0"/>
        </w:rPr>
        <w:t>Ustalenie najważniejszych działań i spraw do realizacji przed kolejną sesją</w:t>
      </w:r>
      <w:r w:rsidRPr="00126DE2">
        <w:rPr>
          <w:rFonts w:ascii="Garamond" w:hAnsi="Garamond"/>
          <w:b/>
        </w:rPr>
        <w:t>.</w:t>
      </w:r>
    </w:p>
    <w:p w14:paraId="5871D4E0" w14:textId="0C4576A5" w:rsidR="005C644F" w:rsidRPr="002E79AB" w:rsidRDefault="005C644F" w:rsidP="000D0AF1">
      <w:pPr>
        <w:pStyle w:val="Akapitzlist"/>
        <w:numPr>
          <w:ilvl w:val="2"/>
          <w:numId w:val="38"/>
        </w:numPr>
        <w:ind w:left="1051" w:hanging="283"/>
        <w:jc w:val="both"/>
        <w:rPr>
          <w:rFonts w:ascii="Garamond" w:hAnsi="Garamond"/>
        </w:rPr>
      </w:pPr>
      <w:r w:rsidRPr="002E79AB">
        <w:rPr>
          <w:rFonts w:ascii="Garamond" w:hAnsi="Garamond"/>
        </w:rPr>
        <w:t>propozycje członków Obornickiej Rady Seniorów</w:t>
      </w:r>
    </w:p>
    <w:p w14:paraId="22008ACA" w14:textId="796EA13D" w:rsidR="005C644F" w:rsidRPr="001E0E8B" w:rsidRDefault="005C644F" w:rsidP="000D0AF1">
      <w:pPr>
        <w:numPr>
          <w:ilvl w:val="0"/>
          <w:numId w:val="35"/>
        </w:numPr>
        <w:jc w:val="both"/>
        <w:rPr>
          <w:rStyle w:val="Pogrubienie"/>
          <w:rFonts w:ascii="Garamond" w:hAnsi="Garamond"/>
          <w:bCs w:val="0"/>
        </w:rPr>
      </w:pPr>
      <w:r w:rsidRPr="00126DE2">
        <w:rPr>
          <w:rStyle w:val="Pogrubienie"/>
          <w:rFonts w:ascii="Garamond" w:hAnsi="Garamond"/>
          <w:b w:val="0"/>
        </w:rPr>
        <w:t>Zamknięcie sesji.</w:t>
      </w:r>
    </w:p>
    <w:p w14:paraId="4E386066" w14:textId="242C9FA4" w:rsidR="00B94536" w:rsidRDefault="00B94536" w:rsidP="005C644F">
      <w:pPr>
        <w:spacing w:before="100" w:beforeAutospacing="1" w:after="100" w:afterAutospacing="1"/>
        <w:ind w:left="720"/>
        <w:rPr>
          <w:rFonts w:ascii="Garamond" w:hAnsi="Garamond"/>
          <w:i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1F644B0" wp14:editId="3FBDD014">
            <wp:simplePos x="0" y="0"/>
            <wp:positionH relativeFrom="margin">
              <wp:posOffset>3088640</wp:posOffset>
            </wp:positionH>
            <wp:positionV relativeFrom="paragraph">
              <wp:posOffset>53975</wp:posOffset>
            </wp:positionV>
            <wp:extent cx="2114550" cy="1387929"/>
            <wp:effectExtent l="0" t="0" r="0" b="3175"/>
            <wp:wrapNone/>
            <wp:docPr id="42581064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387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644F">
        <w:rPr>
          <w:rStyle w:val="Pogrubienie"/>
          <w:rFonts w:ascii="Garamond" w:hAnsi="Garamond"/>
          <w:b w:val="0"/>
        </w:rPr>
        <w:t xml:space="preserve">                                                                                   Z poważaniem</w:t>
      </w:r>
      <w:r w:rsidR="005C644F" w:rsidRPr="000E71AB">
        <w:rPr>
          <w:rFonts w:ascii="Garamond" w:hAnsi="Garamond"/>
          <w:iCs/>
        </w:rPr>
        <w:t xml:space="preserve">  </w:t>
      </w:r>
    </w:p>
    <w:p w14:paraId="2D32B79A" w14:textId="46101C6C" w:rsidR="005C644F" w:rsidRPr="0079152E" w:rsidRDefault="005C644F" w:rsidP="00B94536">
      <w:pPr>
        <w:spacing w:before="100" w:beforeAutospacing="1" w:after="100" w:afterAutospacing="1"/>
        <w:ind w:left="720"/>
        <w:rPr>
          <w:rFonts w:ascii="Garamond" w:hAnsi="Garamond" w:cs="Arial"/>
        </w:rPr>
      </w:pPr>
      <w:r w:rsidRPr="000E71AB">
        <w:rPr>
          <w:rFonts w:ascii="Garamond" w:hAnsi="Garamond"/>
          <w:iCs/>
        </w:rPr>
        <w:t xml:space="preserve">                                  </w:t>
      </w:r>
      <w:r w:rsidRPr="000E71AB">
        <w:rPr>
          <w:rFonts w:ascii="Garamond" w:hAnsi="Garamond" w:cs="Arial"/>
        </w:rPr>
        <w:t xml:space="preserve">                                                                                                                 </w:t>
      </w:r>
    </w:p>
    <w:sectPr w:rsidR="005C644F" w:rsidRPr="0079152E" w:rsidSect="0079152E">
      <w:footerReference w:type="default" r:id="rId9"/>
      <w:headerReference w:type="first" r:id="rId10"/>
      <w:pgSz w:w="11906" w:h="16838" w:code="9"/>
      <w:pgMar w:top="1134" w:right="991" w:bottom="568" w:left="851" w:header="709" w:footer="2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034CD" w14:textId="77777777" w:rsidR="00CA606A" w:rsidRDefault="00CA606A">
      <w:r>
        <w:separator/>
      </w:r>
    </w:p>
  </w:endnote>
  <w:endnote w:type="continuationSeparator" w:id="0">
    <w:p w14:paraId="50BC653C" w14:textId="77777777" w:rsidR="00CA606A" w:rsidRDefault="00CA6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ravoEngraved">
    <w:charset w:val="00"/>
    <w:family w:val="auto"/>
    <w:pitch w:val="variable"/>
    <w:sig w:usb0="00000007" w:usb1="00000000" w:usb2="00000000" w:usb3="00000000" w:csb0="00000003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9677147"/>
      <w:docPartObj>
        <w:docPartGallery w:val="Page Numbers (Bottom of Page)"/>
        <w:docPartUnique/>
      </w:docPartObj>
    </w:sdtPr>
    <w:sdtContent>
      <w:p w14:paraId="2E556057" w14:textId="54E3354A" w:rsidR="007A482D" w:rsidRDefault="007A482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2B3C">
          <w:rPr>
            <w:noProof/>
          </w:rPr>
          <w:t>3</w:t>
        </w:r>
        <w:r>
          <w:fldChar w:fldCharType="end"/>
        </w:r>
      </w:p>
    </w:sdtContent>
  </w:sdt>
  <w:p w14:paraId="6637642F" w14:textId="77777777" w:rsidR="00AC2D75" w:rsidRDefault="00AC2D75">
    <w:pPr>
      <w:spacing w:line="360" w:lineRule="auto"/>
      <w:jc w:val="center"/>
      <w:rPr>
        <w:sz w:val="2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E5804" w14:textId="77777777" w:rsidR="00CA606A" w:rsidRDefault="00CA606A">
      <w:r>
        <w:separator/>
      </w:r>
    </w:p>
  </w:footnote>
  <w:footnote w:type="continuationSeparator" w:id="0">
    <w:p w14:paraId="5A478E65" w14:textId="77777777" w:rsidR="00CA606A" w:rsidRDefault="00CA60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96"/>
      <w:gridCol w:w="1614"/>
      <w:gridCol w:w="6069"/>
    </w:tblGrid>
    <w:tr w:rsidR="00943869" w14:paraId="61AD12E5" w14:textId="77777777" w:rsidTr="005C644F">
      <w:trPr>
        <w:trHeight w:val="573"/>
      </w:trPr>
      <w:tc>
        <w:tcPr>
          <w:tcW w:w="796" w:type="dxa"/>
        </w:tcPr>
        <w:p w14:paraId="54A92F71" w14:textId="71552CFF" w:rsidR="00943869" w:rsidRDefault="000D0AF1" w:rsidP="00785561">
          <w:pPr>
            <w:pStyle w:val="Nagwek"/>
          </w:pPr>
          <w:bookmarkStart w:id="0" w:name="_Hlk200095843"/>
          <w:r w:rsidRPr="00C43157">
            <w:rPr>
              <w:rFonts w:ascii="Monotype Corsiva" w:eastAsia="Calibri" w:hAnsi="Monotype Corsiva"/>
              <w:bCs/>
              <w:noProof/>
              <w:sz w:val="48"/>
              <w:szCs w:val="48"/>
            </w:rPr>
            <w:drawing>
              <wp:anchor distT="0" distB="0" distL="114300" distR="114300" simplePos="0" relativeHeight="251659776" behindDoc="0" locked="0" layoutInCell="1" allowOverlap="1" wp14:anchorId="0D05F53D" wp14:editId="21C88297">
                <wp:simplePos x="0" y="0"/>
                <wp:positionH relativeFrom="column">
                  <wp:posOffset>-123825</wp:posOffset>
                </wp:positionH>
                <wp:positionV relativeFrom="paragraph">
                  <wp:posOffset>111125</wp:posOffset>
                </wp:positionV>
                <wp:extent cx="1457325" cy="704850"/>
                <wp:effectExtent l="0" t="0" r="9525" b="0"/>
                <wp:wrapNone/>
                <wp:docPr id="1592419886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7325" cy="7048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614" w:type="dxa"/>
        </w:tcPr>
        <w:p w14:paraId="49A4FB98" w14:textId="5C8B9161" w:rsidR="00943869" w:rsidRDefault="00943869" w:rsidP="00785561">
          <w:pPr>
            <w:pStyle w:val="Nagwek6"/>
            <w:tabs>
              <w:tab w:val="center" w:pos="3510"/>
            </w:tabs>
            <w:ind w:left="3869" w:right="-718" w:hanging="3869"/>
            <w:rPr>
              <w:rFonts w:cs="Arial"/>
              <w:color w:val="auto"/>
              <w:szCs w:val="36"/>
            </w:rPr>
          </w:pPr>
        </w:p>
      </w:tc>
      <w:tc>
        <w:tcPr>
          <w:tcW w:w="6069" w:type="dxa"/>
        </w:tcPr>
        <w:p w14:paraId="798DEAF2" w14:textId="0BD01AE8" w:rsidR="00943869" w:rsidRDefault="00943869" w:rsidP="000D0AF1">
          <w:pPr>
            <w:pStyle w:val="Nagwek6"/>
            <w:ind w:left="786" w:right="-718" w:firstLine="992"/>
            <w:jc w:val="left"/>
            <w:rPr>
              <w:rFonts w:cs="Arial"/>
              <w:color w:val="auto"/>
              <w:szCs w:val="36"/>
            </w:rPr>
          </w:pPr>
          <w:r>
            <w:rPr>
              <w:rFonts w:cs="Arial"/>
              <w:color w:val="auto"/>
              <w:szCs w:val="36"/>
            </w:rPr>
            <w:t>Przewodniczący</w:t>
          </w:r>
        </w:p>
        <w:p w14:paraId="547B5181" w14:textId="541BFFB6" w:rsidR="00943869" w:rsidRDefault="00943869" w:rsidP="005C644F">
          <w:pPr>
            <w:pStyle w:val="Nagwek6"/>
            <w:ind w:left="-65"/>
            <w:rPr>
              <w:rFonts w:cs="Arial"/>
              <w:color w:val="auto"/>
              <w:szCs w:val="36"/>
            </w:rPr>
          </w:pPr>
          <w:r>
            <w:rPr>
              <w:rFonts w:cs="Arial"/>
              <w:color w:val="auto"/>
              <w:szCs w:val="36"/>
            </w:rPr>
            <w:t>Obornickiej Rady Seniorów</w:t>
          </w:r>
        </w:p>
        <w:p w14:paraId="19F2AAFE" w14:textId="05728ABA" w:rsidR="00943869" w:rsidRDefault="00943869" w:rsidP="005C644F">
          <w:pPr>
            <w:pStyle w:val="Nagwek6"/>
            <w:ind w:left="-65"/>
            <w:rPr>
              <w:color w:val="auto"/>
              <w:sz w:val="32"/>
              <w:szCs w:val="32"/>
            </w:rPr>
          </w:pPr>
          <w:r>
            <w:rPr>
              <w:color w:val="auto"/>
              <w:sz w:val="32"/>
              <w:szCs w:val="32"/>
            </w:rPr>
            <w:t>ul. Marszałka Józefa Piłsudskiego</w:t>
          </w:r>
          <w:r w:rsidR="005C644F">
            <w:rPr>
              <w:color w:val="auto"/>
              <w:sz w:val="32"/>
              <w:szCs w:val="32"/>
            </w:rPr>
            <w:t xml:space="preserve"> </w:t>
          </w:r>
          <w:r>
            <w:rPr>
              <w:color w:val="auto"/>
              <w:sz w:val="32"/>
              <w:szCs w:val="32"/>
            </w:rPr>
            <w:t>76</w:t>
          </w:r>
        </w:p>
        <w:p w14:paraId="0D967FAF" w14:textId="512DC32E" w:rsidR="00943869" w:rsidRDefault="00943869" w:rsidP="005C644F">
          <w:pPr>
            <w:pStyle w:val="Nagwek"/>
            <w:ind w:left="-65"/>
            <w:jc w:val="center"/>
          </w:pPr>
          <w:r>
            <w:rPr>
              <w:rFonts w:ascii="Garamond" w:hAnsi="Garamond"/>
              <w:b/>
              <w:bCs/>
              <w:sz w:val="32"/>
              <w:szCs w:val="32"/>
            </w:rPr>
            <w:t>64 – 600 Oborniki</w:t>
          </w:r>
        </w:p>
      </w:tc>
    </w:tr>
    <w:tr w:rsidR="005C644F" w14:paraId="544F3FE0" w14:textId="77777777" w:rsidTr="005C644F">
      <w:trPr>
        <w:trHeight w:val="573"/>
      </w:trPr>
      <w:tc>
        <w:tcPr>
          <w:tcW w:w="796" w:type="dxa"/>
        </w:tcPr>
        <w:p w14:paraId="143DF9FC" w14:textId="77777777" w:rsidR="005C644F" w:rsidRDefault="005C644F" w:rsidP="000D0AF1">
          <w:pPr>
            <w:pStyle w:val="Nagwek"/>
            <w:tabs>
              <w:tab w:val="clear" w:pos="4536"/>
              <w:tab w:val="center" w:pos="645"/>
            </w:tabs>
          </w:pPr>
        </w:p>
      </w:tc>
      <w:tc>
        <w:tcPr>
          <w:tcW w:w="1614" w:type="dxa"/>
        </w:tcPr>
        <w:p w14:paraId="28AC01C1" w14:textId="77777777" w:rsidR="005C644F" w:rsidRPr="00C43157" w:rsidRDefault="005C644F" w:rsidP="00785561">
          <w:pPr>
            <w:pStyle w:val="Nagwek6"/>
            <w:tabs>
              <w:tab w:val="center" w:pos="3510"/>
            </w:tabs>
            <w:ind w:left="3869" w:right="-718" w:hanging="3869"/>
            <w:rPr>
              <w:rFonts w:ascii="Monotype Corsiva" w:eastAsia="Calibri" w:hAnsi="Monotype Corsiva"/>
              <w:bCs w:val="0"/>
              <w:noProof/>
              <w:sz w:val="48"/>
              <w:szCs w:val="48"/>
            </w:rPr>
          </w:pPr>
        </w:p>
      </w:tc>
      <w:tc>
        <w:tcPr>
          <w:tcW w:w="6069" w:type="dxa"/>
        </w:tcPr>
        <w:p w14:paraId="69CC0E58" w14:textId="77777777" w:rsidR="005C644F" w:rsidRDefault="005C644F" w:rsidP="005C644F">
          <w:pPr>
            <w:pStyle w:val="Nagwek6"/>
            <w:ind w:left="-65" w:right="-718"/>
            <w:jc w:val="left"/>
            <w:rPr>
              <w:rFonts w:cs="Arial"/>
              <w:color w:val="auto"/>
              <w:szCs w:val="36"/>
            </w:rPr>
          </w:pPr>
        </w:p>
      </w:tc>
    </w:tr>
  </w:tbl>
  <w:bookmarkEnd w:id="0"/>
  <w:p w14:paraId="3DB90BFB" w14:textId="46DE440C" w:rsidR="00AC2D75" w:rsidRDefault="00785561">
    <w:pPr>
      <w:pStyle w:val="Nagwek"/>
      <w:rPr>
        <w:sz w:val="2"/>
      </w:rPr>
    </w:pPr>
    <w:r>
      <w:rPr>
        <w:noProof/>
        <w:sz w:val="20"/>
      </w:rPr>
      <w:drawing>
        <wp:anchor distT="0" distB="0" distL="114300" distR="114300" simplePos="0" relativeHeight="251657728" behindDoc="0" locked="0" layoutInCell="1" allowOverlap="1" wp14:anchorId="1EAE8649" wp14:editId="2828D5E2">
          <wp:simplePos x="0" y="0"/>
          <wp:positionH relativeFrom="column">
            <wp:posOffset>5367020</wp:posOffset>
          </wp:positionH>
          <wp:positionV relativeFrom="paragraph">
            <wp:posOffset>-1355090</wp:posOffset>
          </wp:positionV>
          <wp:extent cx="942975" cy="1028700"/>
          <wp:effectExtent l="0" t="0" r="9525" b="0"/>
          <wp:wrapNone/>
          <wp:docPr id="2048825375" name="Obraz 2048825375" descr="herb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herb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13CC"/>
    <w:multiLevelType w:val="hybridMultilevel"/>
    <w:tmpl w:val="4644FB02"/>
    <w:lvl w:ilvl="0" w:tplc="E57C870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6D24E4"/>
    <w:multiLevelType w:val="hybridMultilevel"/>
    <w:tmpl w:val="048250FE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5F249BB"/>
    <w:multiLevelType w:val="hybridMultilevel"/>
    <w:tmpl w:val="A08CC77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732"/>
        </w:tabs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3" w15:restartNumberingAfterBreak="0">
    <w:nsid w:val="066D41BF"/>
    <w:multiLevelType w:val="hybridMultilevel"/>
    <w:tmpl w:val="29922D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A84EFC"/>
    <w:multiLevelType w:val="hybridMultilevel"/>
    <w:tmpl w:val="84D451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B1A1F15"/>
    <w:multiLevelType w:val="multilevel"/>
    <w:tmpl w:val="5EF67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1061FB"/>
    <w:multiLevelType w:val="hybridMultilevel"/>
    <w:tmpl w:val="3AEE1F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5D40938"/>
    <w:multiLevelType w:val="hybridMultilevel"/>
    <w:tmpl w:val="C1686A4C"/>
    <w:lvl w:ilvl="0" w:tplc="04150001">
      <w:start w:val="1"/>
      <w:numFmt w:val="bullet"/>
      <w:lvlText w:val=""/>
      <w:lvlJc w:val="left"/>
      <w:pPr>
        <w:ind w:left="9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8" w15:restartNumberingAfterBreak="0">
    <w:nsid w:val="216F5B9B"/>
    <w:multiLevelType w:val="hybridMultilevel"/>
    <w:tmpl w:val="026067F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A033ED"/>
    <w:multiLevelType w:val="hybridMultilevel"/>
    <w:tmpl w:val="31201FE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3A57C2B"/>
    <w:multiLevelType w:val="hybridMultilevel"/>
    <w:tmpl w:val="96D4F08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4015315"/>
    <w:multiLevelType w:val="hybridMultilevel"/>
    <w:tmpl w:val="3C004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CD7489"/>
    <w:multiLevelType w:val="hybridMultilevel"/>
    <w:tmpl w:val="EA2A04E8"/>
    <w:lvl w:ilvl="0" w:tplc="0415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16" w:hanging="360"/>
      </w:pPr>
      <w:rPr>
        <w:rFonts w:ascii="Wingdings" w:hAnsi="Wingdings" w:hint="default"/>
      </w:rPr>
    </w:lvl>
  </w:abstractNum>
  <w:abstractNum w:abstractNumId="13" w15:restartNumberingAfterBreak="0">
    <w:nsid w:val="3C3D2538"/>
    <w:multiLevelType w:val="hybridMultilevel"/>
    <w:tmpl w:val="36B883F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DC3280B"/>
    <w:multiLevelType w:val="hybridMultilevel"/>
    <w:tmpl w:val="E438FA1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732"/>
        </w:tabs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15" w15:restartNumberingAfterBreak="0">
    <w:nsid w:val="40A11EDD"/>
    <w:multiLevelType w:val="hybridMultilevel"/>
    <w:tmpl w:val="93E42DD4"/>
    <w:lvl w:ilvl="0" w:tplc="A984E262">
      <w:start w:val="1"/>
      <w:numFmt w:val="decimal"/>
      <w:lvlText w:val="%1."/>
      <w:lvlJc w:val="left"/>
      <w:pPr>
        <w:ind w:left="1288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6" w15:restartNumberingAfterBreak="0">
    <w:nsid w:val="41E352F1"/>
    <w:multiLevelType w:val="hybridMultilevel"/>
    <w:tmpl w:val="3E26B262"/>
    <w:lvl w:ilvl="0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7" w15:restartNumberingAfterBreak="0">
    <w:nsid w:val="42A45975"/>
    <w:multiLevelType w:val="hybridMultilevel"/>
    <w:tmpl w:val="68C84B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FB1A80"/>
    <w:multiLevelType w:val="multilevel"/>
    <w:tmpl w:val="EC62E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F672A3"/>
    <w:multiLevelType w:val="hybridMultilevel"/>
    <w:tmpl w:val="6F22F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F90394"/>
    <w:multiLevelType w:val="hybridMultilevel"/>
    <w:tmpl w:val="BA56ED0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1520B4C"/>
    <w:multiLevelType w:val="multilevel"/>
    <w:tmpl w:val="7556E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2F24479"/>
    <w:multiLevelType w:val="hybridMultilevel"/>
    <w:tmpl w:val="426A7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397CEE"/>
    <w:multiLevelType w:val="hybridMultilevel"/>
    <w:tmpl w:val="362E0B8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4645573"/>
    <w:multiLevelType w:val="hybridMultilevel"/>
    <w:tmpl w:val="4726F14C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49C241E"/>
    <w:multiLevelType w:val="hybridMultilevel"/>
    <w:tmpl w:val="9A08C3D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50F79FC"/>
    <w:multiLevelType w:val="hybridMultilevel"/>
    <w:tmpl w:val="A6BAD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516CA3"/>
    <w:multiLevelType w:val="hybridMultilevel"/>
    <w:tmpl w:val="FBACC2E8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8" w15:restartNumberingAfterBreak="0">
    <w:nsid w:val="5BD9554C"/>
    <w:multiLevelType w:val="hybridMultilevel"/>
    <w:tmpl w:val="859C15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8A69CB"/>
    <w:multiLevelType w:val="hybridMultilevel"/>
    <w:tmpl w:val="DEF028B2"/>
    <w:lvl w:ilvl="0" w:tplc="0415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5DD4526B"/>
    <w:multiLevelType w:val="hybridMultilevel"/>
    <w:tmpl w:val="7B6C41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8A1097"/>
    <w:multiLevelType w:val="hybridMultilevel"/>
    <w:tmpl w:val="2C7A88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6DB2747"/>
    <w:multiLevelType w:val="multilevel"/>
    <w:tmpl w:val="5EF67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25C7709"/>
    <w:multiLevelType w:val="hybridMultilevel"/>
    <w:tmpl w:val="4F5CD7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FE3ED8"/>
    <w:multiLevelType w:val="hybridMultilevel"/>
    <w:tmpl w:val="F1561EB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63819A5"/>
    <w:multiLevelType w:val="hybridMultilevel"/>
    <w:tmpl w:val="264808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5266F9"/>
    <w:multiLevelType w:val="hybridMultilevel"/>
    <w:tmpl w:val="799A7D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5B0321"/>
    <w:multiLevelType w:val="hybridMultilevel"/>
    <w:tmpl w:val="607851D6"/>
    <w:lvl w:ilvl="0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95127633">
    <w:abstractNumId w:val="0"/>
  </w:num>
  <w:num w:numId="2" w16cid:durableId="667561704">
    <w:abstractNumId w:val="31"/>
  </w:num>
  <w:num w:numId="3" w16cid:durableId="591594004">
    <w:abstractNumId w:val="14"/>
  </w:num>
  <w:num w:numId="4" w16cid:durableId="1072582254">
    <w:abstractNumId w:val="2"/>
  </w:num>
  <w:num w:numId="5" w16cid:durableId="1878926492">
    <w:abstractNumId w:val="15"/>
  </w:num>
  <w:num w:numId="6" w16cid:durableId="1557012160">
    <w:abstractNumId w:val="27"/>
  </w:num>
  <w:num w:numId="7" w16cid:durableId="2089188063">
    <w:abstractNumId w:val="12"/>
  </w:num>
  <w:num w:numId="8" w16cid:durableId="1768037557">
    <w:abstractNumId w:val="16"/>
  </w:num>
  <w:num w:numId="9" w16cid:durableId="1811435755">
    <w:abstractNumId w:val="24"/>
  </w:num>
  <w:num w:numId="10" w16cid:durableId="1477918672">
    <w:abstractNumId w:val="11"/>
  </w:num>
  <w:num w:numId="11" w16cid:durableId="665784140">
    <w:abstractNumId w:val="10"/>
  </w:num>
  <w:num w:numId="12" w16cid:durableId="1528105598">
    <w:abstractNumId w:val="25"/>
  </w:num>
  <w:num w:numId="13" w16cid:durableId="534974472">
    <w:abstractNumId w:val="34"/>
  </w:num>
  <w:num w:numId="14" w16cid:durableId="234165716">
    <w:abstractNumId w:val="36"/>
  </w:num>
  <w:num w:numId="15" w16cid:durableId="1590892999">
    <w:abstractNumId w:val="19"/>
  </w:num>
  <w:num w:numId="16" w16cid:durableId="1792555805">
    <w:abstractNumId w:val="26"/>
  </w:num>
  <w:num w:numId="17" w16cid:durableId="645551802">
    <w:abstractNumId w:val="30"/>
  </w:num>
  <w:num w:numId="18" w16cid:durableId="1936286052">
    <w:abstractNumId w:val="33"/>
  </w:num>
  <w:num w:numId="19" w16cid:durableId="1711805633">
    <w:abstractNumId w:val="8"/>
  </w:num>
  <w:num w:numId="20" w16cid:durableId="1384479870">
    <w:abstractNumId w:val="23"/>
  </w:num>
  <w:num w:numId="21" w16cid:durableId="2094424203">
    <w:abstractNumId w:val="3"/>
  </w:num>
  <w:num w:numId="22" w16cid:durableId="177736334">
    <w:abstractNumId w:val="6"/>
  </w:num>
  <w:num w:numId="23" w16cid:durableId="1939485701">
    <w:abstractNumId w:val="4"/>
  </w:num>
  <w:num w:numId="24" w16cid:durableId="918443567">
    <w:abstractNumId w:val="20"/>
  </w:num>
  <w:num w:numId="25" w16cid:durableId="393311854">
    <w:abstractNumId w:val="17"/>
  </w:num>
  <w:num w:numId="26" w16cid:durableId="1754232051">
    <w:abstractNumId w:val="22"/>
  </w:num>
  <w:num w:numId="27" w16cid:durableId="200284904">
    <w:abstractNumId w:val="29"/>
  </w:num>
  <w:num w:numId="28" w16cid:durableId="2107915960">
    <w:abstractNumId w:val="28"/>
  </w:num>
  <w:num w:numId="29" w16cid:durableId="593705574">
    <w:abstractNumId w:val="9"/>
  </w:num>
  <w:num w:numId="30" w16cid:durableId="2083486199">
    <w:abstractNumId w:val="1"/>
  </w:num>
  <w:num w:numId="31" w16cid:durableId="1581214472">
    <w:abstractNumId w:val="37"/>
  </w:num>
  <w:num w:numId="32" w16cid:durableId="310252870">
    <w:abstractNumId w:val="35"/>
  </w:num>
  <w:num w:numId="33" w16cid:durableId="2035576711">
    <w:abstractNumId w:val="13"/>
  </w:num>
  <w:num w:numId="34" w16cid:durableId="305159774">
    <w:abstractNumId w:val="7"/>
  </w:num>
  <w:num w:numId="35" w16cid:durableId="1687516907">
    <w:abstractNumId w:val="18"/>
  </w:num>
  <w:num w:numId="36" w16cid:durableId="751972472">
    <w:abstractNumId w:val="5"/>
  </w:num>
  <w:num w:numId="37" w16cid:durableId="1338966314">
    <w:abstractNumId w:val="32"/>
  </w:num>
  <w:num w:numId="38" w16cid:durableId="40700370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561"/>
    <w:rsid w:val="00000E08"/>
    <w:rsid w:val="00004279"/>
    <w:rsid w:val="00005057"/>
    <w:rsid w:val="00025FD2"/>
    <w:rsid w:val="00027722"/>
    <w:rsid w:val="00051D0F"/>
    <w:rsid w:val="00063591"/>
    <w:rsid w:val="00066C7F"/>
    <w:rsid w:val="0007693E"/>
    <w:rsid w:val="00083C04"/>
    <w:rsid w:val="0009325B"/>
    <w:rsid w:val="00094691"/>
    <w:rsid w:val="000A070B"/>
    <w:rsid w:val="000B68A1"/>
    <w:rsid w:val="000C13F6"/>
    <w:rsid w:val="000D0AF1"/>
    <w:rsid w:val="000D459C"/>
    <w:rsid w:val="000E6417"/>
    <w:rsid w:val="000F648E"/>
    <w:rsid w:val="001020E1"/>
    <w:rsid w:val="0012208A"/>
    <w:rsid w:val="0012365F"/>
    <w:rsid w:val="00143C40"/>
    <w:rsid w:val="00147623"/>
    <w:rsid w:val="00162C38"/>
    <w:rsid w:val="00172374"/>
    <w:rsid w:val="001843F4"/>
    <w:rsid w:val="001B3F24"/>
    <w:rsid w:val="001D5FE5"/>
    <w:rsid w:val="001E1492"/>
    <w:rsid w:val="001E3613"/>
    <w:rsid w:val="001F021D"/>
    <w:rsid w:val="001F1326"/>
    <w:rsid w:val="00216B73"/>
    <w:rsid w:val="002503AC"/>
    <w:rsid w:val="002622C1"/>
    <w:rsid w:val="00264A86"/>
    <w:rsid w:val="00265E55"/>
    <w:rsid w:val="00267764"/>
    <w:rsid w:val="00270473"/>
    <w:rsid w:val="002716A2"/>
    <w:rsid w:val="002838A8"/>
    <w:rsid w:val="00296884"/>
    <w:rsid w:val="002A0125"/>
    <w:rsid w:val="002A291A"/>
    <w:rsid w:val="002A6CA5"/>
    <w:rsid w:val="002C4430"/>
    <w:rsid w:val="002D1AD0"/>
    <w:rsid w:val="002E7AC9"/>
    <w:rsid w:val="00307DC9"/>
    <w:rsid w:val="003226CE"/>
    <w:rsid w:val="003350B0"/>
    <w:rsid w:val="00355FE7"/>
    <w:rsid w:val="003602BE"/>
    <w:rsid w:val="00364F7A"/>
    <w:rsid w:val="003750FD"/>
    <w:rsid w:val="003753EB"/>
    <w:rsid w:val="003A5900"/>
    <w:rsid w:val="003A5D76"/>
    <w:rsid w:val="003B1976"/>
    <w:rsid w:val="003B27F8"/>
    <w:rsid w:val="003E7403"/>
    <w:rsid w:val="003F2B93"/>
    <w:rsid w:val="003F614A"/>
    <w:rsid w:val="00401512"/>
    <w:rsid w:val="004171D8"/>
    <w:rsid w:val="00440890"/>
    <w:rsid w:val="00441AF3"/>
    <w:rsid w:val="0044356C"/>
    <w:rsid w:val="0044741B"/>
    <w:rsid w:val="00454836"/>
    <w:rsid w:val="00464C68"/>
    <w:rsid w:val="0049140B"/>
    <w:rsid w:val="004964CD"/>
    <w:rsid w:val="004C31DE"/>
    <w:rsid w:val="004C4D49"/>
    <w:rsid w:val="004C7137"/>
    <w:rsid w:val="004E1F86"/>
    <w:rsid w:val="004E449B"/>
    <w:rsid w:val="004E7101"/>
    <w:rsid w:val="004F4A25"/>
    <w:rsid w:val="005034EC"/>
    <w:rsid w:val="00512F86"/>
    <w:rsid w:val="0051554E"/>
    <w:rsid w:val="00522C79"/>
    <w:rsid w:val="0053613A"/>
    <w:rsid w:val="00541D91"/>
    <w:rsid w:val="005605D6"/>
    <w:rsid w:val="00566B8E"/>
    <w:rsid w:val="005765AD"/>
    <w:rsid w:val="005B2DBC"/>
    <w:rsid w:val="005C644F"/>
    <w:rsid w:val="005D3E6F"/>
    <w:rsid w:val="005E0DDF"/>
    <w:rsid w:val="005F1AC6"/>
    <w:rsid w:val="005F78A1"/>
    <w:rsid w:val="0060557E"/>
    <w:rsid w:val="00616ECB"/>
    <w:rsid w:val="006302E7"/>
    <w:rsid w:val="006312F0"/>
    <w:rsid w:val="0063236A"/>
    <w:rsid w:val="00681373"/>
    <w:rsid w:val="00696ABE"/>
    <w:rsid w:val="006B7D19"/>
    <w:rsid w:val="006C657F"/>
    <w:rsid w:val="006F08DD"/>
    <w:rsid w:val="006F2547"/>
    <w:rsid w:val="006F4D96"/>
    <w:rsid w:val="007153F8"/>
    <w:rsid w:val="00723730"/>
    <w:rsid w:val="00727BEC"/>
    <w:rsid w:val="00731ED1"/>
    <w:rsid w:val="007401E0"/>
    <w:rsid w:val="00742BE2"/>
    <w:rsid w:val="00747288"/>
    <w:rsid w:val="00747D79"/>
    <w:rsid w:val="007759F0"/>
    <w:rsid w:val="00785561"/>
    <w:rsid w:val="0079152E"/>
    <w:rsid w:val="00794E12"/>
    <w:rsid w:val="007A3E71"/>
    <w:rsid w:val="007A3EF8"/>
    <w:rsid w:val="007A482D"/>
    <w:rsid w:val="007A7929"/>
    <w:rsid w:val="007E2C87"/>
    <w:rsid w:val="007E6A7B"/>
    <w:rsid w:val="007F3C4C"/>
    <w:rsid w:val="00802050"/>
    <w:rsid w:val="008133F6"/>
    <w:rsid w:val="00823403"/>
    <w:rsid w:val="008342F8"/>
    <w:rsid w:val="00841911"/>
    <w:rsid w:val="00861761"/>
    <w:rsid w:val="00862629"/>
    <w:rsid w:val="00881BE0"/>
    <w:rsid w:val="008904A4"/>
    <w:rsid w:val="008D423A"/>
    <w:rsid w:val="008E2B3C"/>
    <w:rsid w:val="008E7FBA"/>
    <w:rsid w:val="008F3409"/>
    <w:rsid w:val="00911959"/>
    <w:rsid w:val="00936F48"/>
    <w:rsid w:val="0094093F"/>
    <w:rsid w:val="00943869"/>
    <w:rsid w:val="00952E1A"/>
    <w:rsid w:val="0095495F"/>
    <w:rsid w:val="0095596B"/>
    <w:rsid w:val="0097008B"/>
    <w:rsid w:val="0098581F"/>
    <w:rsid w:val="0099510F"/>
    <w:rsid w:val="009A16C1"/>
    <w:rsid w:val="009D346B"/>
    <w:rsid w:val="009D3708"/>
    <w:rsid w:val="00A04891"/>
    <w:rsid w:val="00A0529D"/>
    <w:rsid w:val="00A15908"/>
    <w:rsid w:val="00A204FF"/>
    <w:rsid w:val="00A54DAA"/>
    <w:rsid w:val="00A6115C"/>
    <w:rsid w:val="00A91096"/>
    <w:rsid w:val="00AB3E81"/>
    <w:rsid w:val="00AB56CF"/>
    <w:rsid w:val="00AC2D75"/>
    <w:rsid w:val="00AC5FEB"/>
    <w:rsid w:val="00AC6597"/>
    <w:rsid w:val="00B102B0"/>
    <w:rsid w:val="00B4245F"/>
    <w:rsid w:val="00B42DF8"/>
    <w:rsid w:val="00B532B3"/>
    <w:rsid w:val="00B66B04"/>
    <w:rsid w:val="00B7545C"/>
    <w:rsid w:val="00B773F6"/>
    <w:rsid w:val="00B91A49"/>
    <w:rsid w:val="00B92D7C"/>
    <w:rsid w:val="00B92F06"/>
    <w:rsid w:val="00B94536"/>
    <w:rsid w:val="00B97DB3"/>
    <w:rsid w:val="00BA2BC2"/>
    <w:rsid w:val="00BA720E"/>
    <w:rsid w:val="00BC737F"/>
    <w:rsid w:val="00BC7A58"/>
    <w:rsid w:val="00BD2EAF"/>
    <w:rsid w:val="00BD7A4B"/>
    <w:rsid w:val="00BE0033"/>
    <w:rsid w:val="00BE339D"/>
    <w:rsid w:val="00C03EE7"/>
    <w:rsid w:val="00C1460F"/>
    <w:rsid w:val="00C4305F"/>
    <w:rsid w:val="00C51729"/>
    <w:rsid w:val="00C558F7"/>
    <w:rsid w:val="00C55CF2"/>
    <w:rsid w:val="00C56E0D"/>
    <w:rsid w:val="00C62CC5"/>
    <w:rsid w:val="00C77C02"/>
    <w:rsid w:val="00CA606A"/>
    <w:rsid w:val="00CB4D1E"/>
    <w:rsid w:val="00CE447C"/>
    <w:rsid w:val="00CE7459"/>
    <w:rsid w:val="00CF4998"/>
    <w:rsid w:val="00D0209B"/>
    <w:rsid w:val="00D0640E"/>
    <w:rsid w:val="00D06F8F"/>
    <w:rsid w:val="00D171E1"/>
    <w:rsid w:val="00D261CD"/>
    <w:rsid w:val="00D30B09"/>
    <w:rsid w:val="00D72A1E"/>
    <w:rsid w:val="00DA7873"/>
    <w:rsid w:val="00DE26DA"/>
    <w:rsid w:val="00DF382C"/>
    <w:rsid w:val="00E32708"/>
    <w:rsid w:val="00E368D5"/>
    <w:rsid w:val="00E57F4D"/>
    <w:rsid w:val="00E610F1"/>
    <w:rsid w:val="00E65626"/>
    <w:rsid w:val="00E918B3"/>
    <w:rsid w:val="00E92A4B"/>
    <w:rsid w:val="00EB22F9"/>
    <w:rsid w:val="00ED5D0B"/>
    <w:rsid w:val="00ED7C1E"/>
    <w:rsid w:val="00EE02BB"/>
    <w:rsid w:val="00EF2EBC"/>
    <w:rsid w:val="00F03857"/>
    <w:rsid w:val="00F420B1"/>
    <w:rsid w:val="00F53E08"/>
    <w:rsid w:val="00F64ED8"/>
    <w:rsid w:val="00F83C83"/>
    <w:rsid w:val="00FB1B8A"/>
    <w:rsid w:val="00FB30B5"/>
    <w:rsid w:val="00FB7019"/>
    <w:rsid w:val="00FC6733"/>
    <w:rsid w:val="00FE382D"/>
    <w:rsid w:val="00FE7807"/>
    <w:rsid w:val="00FF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BD83E0"/>
  <w15:docId w15:val="{1D024690-E78A-4968-8FF3-87B76AA03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26DA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Garamond" w:hAnsi="Garamond"/>
      <w:b/>
      <w:bCs/>
      <w:i/>
      <w:iCs/>
      <w:sz w:val="36"/>
      <w:szCs w:val="28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rFonts w:ascii="Arial" w:hAnsi="Arial" w:cs="Arial"/>
      <w:b/>
      <w:bCs/>
      <w:i/>
      <w:iCs/>
      <w:sz w:val="28"/>
    </w:rPr>
  </w:style>
  <w:style w:type="paragraph" w:styleId="Nagwek3">
    <w:name w:val="heading 3"/>
    <w:basedOn w:val="Normalny"/>
    <w:next w:val="Normalny"/>
    <w:qFormat/>
    <w:pPr>
      <w:keepNext/>
      <w:spacing w:line="360" w:lineRule="auto"/>
      <w:jc w:val="center"/>
      <w:outlineLvl w:val="2"/>
    </w:pPr>
    <w:rPr>
      <w:rFonts w:ascii="Arial" w:hAnsi="Arial" w:cs="Arial"/>
      <w:sz w:val="28"/>
    </w:rPr>
  </w:style>
  <w:style w:type="paragraph" w:styleId="Nagwek4">
    <w:name w:val="heading 4"/>
    <w:basedOn w:val="Normalny"/>
    <w:next w:val="Normalny"/>
    <w:qFormat/>
    <w:pPr>
      <w:keepNext/>
      <w:spacing w:line="360" w:lineRule="auto"/>
      <w:outlineLvl w:val="3"/>
    </w:pPr>
    <w:rPr>
      <w:sz w:val="36"/>
    </w:rPr>
  </w:style>
  <w:style w:type="paragraph" w:styleId="Nagwek5">
    <w:name w:val="heading 5"/>
    <w:basedOn w:val="Normalny"/>
    <w:next w:val="Normalny"/>
    <w:qFormat/>
    <w:pPr>
      <w:keepNext/>
      <w:spacing w:line="360" w:lineRule="auto"/>
      <w:outlineLvl w:val="4"/>
    </w:pPr>
    <w:rPr>
      <w:rFonts w:ascii="Garamond" w:hAnsi="Garamond" w:cs="Arial"/>
      <w:sz w:val="28"/>
    </w:rPr>
  </w:style>
  <w:style w:type="paragraph" w:styleId="Nagwek6">
    <w:name w:val="heading 6"/>
    <w:basedOn w:val="Normalny"/>
    <w:next w:val="Normalny"/>
    <w:link w:val="Nagwek6Znak"/>
    <w:qFormat/>
    <w:pPr>
      <w:keepNext/>
      <w:jc w:val="center"/>
      <w:outlineLvl w:val="5"/>
    </w:pPr>
    <w:rPr>
      <w:rFonts w:ascii="Garamond" w:hAnsi="Garamond"/>
      <w:b/>
      <w:bCs/>
      <w:color w:val="999999"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</w:rPr>
  </w:style>
  <w:style w:type="paragraph" w:styleId="Tekstpodstawowy2">
    <w:name w:val="Body Text 2"/>
    <w:basedOn w:val="Normalny"/>
    <w:semiHidden/>
    <w:pPr>
      <w:jc w:val="both"/>
    </w:pPr>
    <w:rPr>
      <w:sz w:val="22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semiHidden/>
    <w:pPr>
      <w:ind w:firstLine="360"/>
      <w:jc w:val="both"/>
    </w:pPr>
  </w:style>
  <w:style w:type="paragraph" w:styleId="Tekstpodstawowywcity2">
    <w:name w:val="Body Text Indent 2"/>
    <w:basedOn w:val="Normalny"/>
    <w:semiHidden/>
    <w:pPr>
      <w:ind w:firstLine="708"/>
    </w:pPr>
    <w:rPr>
      <w:rFonts w:ascii="Arial" w:hAnsi="Arial" w:cs="Arial"/>
      <w:sz w:val="28"/>
    </w:rPr>
  </w:style>
  <w:style w:type="paragraph" w:styleId="Tytu">
    <w:name w:val="Title"/>
    <w:basedOn w:val="Normalny"/>
    <w:qFormat/>
    <w:pPr>
      <w:jc w:val="center"/>
    </w:pPr>
    <w:rPr>
      <w:b/>
      <w:bCs/>
      <w:u w:val="single"/>
    </w:rPr>
  </w:style>
  <w:style w:type="paragraph" w:styleId="Tekstpodstawowy3">
    <w:name w:val="Body Text 3"/>
    <w:basedOn w:val="Normalny"/>
    <w:semiHidden/>
    <w:pPr>
      <w:jc w:val="center"/>
    </w:pPr>
    <w:rPr>
      <w:rFonts w:ascii="BravoEngraved" w:hAnsi="BravoEngraved"/>
    </w:rPr>
  </w:style>
  <w:style w:type="character" w:styleId="Hipercze">
    <w:name w:val="Hyperlink"/>
    <w:semiHidden/>
    <w:rPr>
      <w:color w:val="0000FF"/>
      <w:u w:val="single"/>
    </w:rPr>
  </w:style>
  <w:style w:type="paragraph" w:styleId="Nagwek">
    <w:name w:val="header"/>
    <w:basedOn w:val="Normalny"/>
    <w:link w:val="NagwekZnak"/>
    <w:semiHidden/>
    <w:pPr>
      <w:tabs>
        <w:tab w:val="center" w:pos="4536"/>
        <w:tab w:val="right" w:pos="9072"/>
      </w:tabs>
    </w:pPr>
  </w:style>
  <w:style w:type="paragraph" w:styleId="Tekstpodstawowywcity3">
    <w:name w:val="Body Text Indent 3"/>
    <w:basedOn w:val="Normalny"/>
    <w:semiHidden/>
    <w:pPr>
      <w:spacing w:line="360" w:lineRule="auto"/>
      <w:ind w:left="5664"/>
    </w:pPr>
  </w:style>
  <w:style w:type="character" w:styleId="UyteHipercze">
    <w:name w:val="FollowedHyperlink"/>
    <w:semiHidden/>
    <w:rPr>
      <w:color w:val="800080"/>
      <w:u w:val="singl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semiHidden/>
    <w:rsid w:val="00823403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823403"/>
    <w:rPr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B102B0"/>
    <w:rPr>
      <w:rFonts w:ascii="Garamond" w:hAnsi="Garamond"/>
      <w:b/>
      <w:bCs/>
      <w:color w:val="999999"/>
      <w:sz w:val="36"/>
      <w:szCs w:val="24"/>
    </w:rPr>
  </w:style>
  <w:style w:type="paragraph" w:styleId="Akapitzlist">
    <w:name w:val="List Paragraph"/>
    <w:basedOn w:val="Normalny"/>
    <w:uiPriority w:val="34"/>
    <w:qFormat/>
    <w:rsid w:val="007E2C87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E2C87"/>
    <w:rPr>
      <w:i/>
      <w:iCs/>
    </w:rPr>
  </w:style>
  <w:style w:type="character" w:styleId="Pogrubienie">
    <w:name w:val="Strong"/>
    <w:basedOn w:val="Domylnaczcionkaakapitu"/>
    <w:uiPriority w:val="22"/>
    <w:qFormat/>
    <w:rsid w:val="007E2C87"/>
    <w:rPr>
      <w:b/>
      <w:bCs/>
    </w:rPr>
  </w:style>
  <w:style w:type="paragraph" w:customStyle="1" w:styleId="pdq2pgselectionanchorcontainer">
    <w:name w:val="pdq2pg_selectionanchorcontainer"/>
    <w:basedOn w:val="Normalny"/>
    <w:rsid w:val="005C644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5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Molska\Desktop\Przewodnicz&#261;cy%20ORS_2021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ABD5CB-3B78-4821-AD99-4B3BA9150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Przewodniczący ORS_2021.dotx</Template>
  <TotalTime>0</TotalTime>
  <Pages>1</Pages>
  <Words>256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,</vt:lpstr>
    </vt:vector>
  </TitlesOfParts>
  <Company>Urząd Miejski w Obornikach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,</dc:title>
  <dc:creator>Malgorzata Molska</dc:creator>
  <cp:lastModifiedBy>Justyna Gallas</cp:lastModifiedBy>
  <cp:revision>2</cp:revision>
  <cp:lastPrinted>2025-05-08T08:37:00Z</cp:lastPrinted>
  <dcterms:created xsi:type="dcterms:W3CDTF">2026-09-09T08:12:00Z</dcterms:created>
  <dcterms:modified xsi:type="dcterms:W3CDTF">2026-09-09T08:12:00Z</dcterms:modified>
</cp:coreProperties>
</file>